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73" w:rsidRPr="00D12D61" w:rsidRDefault="00262473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</w:p>
    <w:p w:rsidR="00262473" w:rsidRPr="00D12D61" w:rsidRDefault="00262473" w:rsidP="00D12D6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TB.271.22.2018.ZP</w:t>
      </w:r>
      <w:r w:rsidRPr="00D12D6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D12D61">
        <w:rPr>
          <w:rFonts w:ascii="Arial" w:hAnsi="Arial" w:cs="Arial"/>
          <w:b/>
          <w:bCs/>
          <w:sz w:val="24"/>
          <w:szCs w:val="24"/>
        </w:rPr>
        <w:t>Załącznik nr 6 do SIWZ</w:t>
      </w:r>
    </w:p>
    <w:p w:rsidR="00262473" w:rsidRPr="00D12D61" w:rsidRDefault="00262473" w:rsidP="004A70B0">
      <w:pPr>
        <w:spacing w:after="0" w:line="240" w:lineRule="auto"/>
        <w:ind w:left="9356"/>
        <w:rPr>
          <w:rFonts w:ascii="Arial" w:hAnsi="Arial" w:cs="Arial"/>
          <w:b/>
          <w:bCs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Zamawiający:</w:t>
      </w:r>
    </w:p>
    <w:p w:rsidR="00262473" w:rsidRPr="00D12D61" w:rsidRDefault="0026247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Gmina Reszel</w:t>
      </w:r>
    </w:p>
    <w:p w:rsidR="00262473" w:rsidRPr="00D12D61" w:rsidRDefault="0026247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ul. Rynek 24</w:t>
      </w:r>
    </w:p>
    <w:p w:rsidR="00262473" w:rsidRPr="00D12D61" w:rsidRDefault="00262473" w:rsidP="00724A5E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11-440 Reszel</w:t>
      </w:r>
    </w:p>
    <w:p w:rsidR="00262473" w:rsidRPr="00D12D61" w:rsidRDefault="00262473" w:rsidP="00AC40E9">
      <w:pPr>
        <w:pStyle w:val="ListParagraph"/>
        <w:shd w:val="clear" w:color="auto" w:fill="FFFFFF"/>
        <w:spacing w:after="0" w:line="240" w:lineRule="auto"/>
        <w:ind w:left="9356" w:right="11"/>
        <w:jc w:val="both"/>
        <w:rPr>
          <w:rFonts w:ascii="Arial" w:hAnsi="Arial" w:cs="Arial"/>
          <w:sz w:val="24"/>
          <w:szCs w:val="24"/>
        </w:rPr>
      </w:pPr>
    </w:p>
    <w:p w:rsidR="00262473" w:rsidRPr="00D12D61" w:rsidRDefault="00262473" w:rsidP="00F04280">
      <w:pPr>
        <w:spacing w:after="0" w:line="480" w:lineRule="auto"/>
        <w:rPr>
          <w:rFonts w:ascii="Arial" w:hAnsi="Arial" w:cs="Arial"/>
          <w:b/>
          <w:bCs/>
        </w:rPr>
      </w:pPr>
      <w:r w:rsidRPr="00D12D61">
        <w:rPr>
          <w:rFonts w:ascii="Arial" w:hAnsi="Arial" w:cs="Arial"/>
          <w:b/>
          <w:bCs/>
        </w:rPr>
        <w:t>Wykonawca:</w:t>
      </w:r>
    </w:p>
    <w:p w:rsidR="00262473" w:rsidRPr="00D12D61" w:rsidRDefault="0026247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62473" w:rsidRPr="00D12D61" w:rsidRDefault="00262473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262473" w:rsidRPr="00D12D61" w:rsidRDefault="00262473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1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62473" w:rsidRPr="00D12D61" w:rsidRDefault="00262473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62473" w:rsidRPr="00D12D61" w:rsidRDefault="00262473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D12D6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62473" w:rsidRPr="00D12D61" w:rsidRDefault="00262473" w:rsidP="00C4103F">
      <w:pPr>
        <w:rPr>
          <w:rFonts w:ascii="Arial" w:hAnsi="Arial" w:cs="Arial"/>
          <w:sz w:val="21"/>
          <w:szCs w:val="21"/>
        </w:rPr>
      </w:pPr>
    </w:p>
    <w:p w:rsidR="00262473" w:rsidRPr="00D12D61" w:rsidRDefault="00262473" w:rsidP="00262D61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12D61">
        <w:rPr>
          <w:rFonts w:ascii="Arial" w:hAnsi="Arial" w:cs="Arial"/>
          <w:b/>
          <w:bCs/>
          <w:sz w:val="28"/>
          <w:szCs w:val="28"/>
          <w:u w:val="single"/>
        </w:rPr>
        <w:t>Wykaz dostaw i usług</w:t>
      </w: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 xml:space="preserve">Przystępując do udziału w postępowaniu o udzielenie zamówienia publicznego pn. </w:t>
      </w:r>
      <w:r w:rsidRPr="00D12D61">
        <w:rPr>
          <w:rFonts w:ascii="Arial" w:hAnsi="Arial" w:cs="Arial"/>
          <w:b/>
          <w:bCs/>
          <w:sz w:val="24"/>
          <w:szCs w:val="24"/>
        </w:rPr>
        <w:t>„Dostawa oprogramowania i sprzętu informatycznego</w:t>
      </w:r>
      <w:r w:rsidRPr="00D12D61">
        <w:rPr>
          <w:rFonts w:ascii="Arial" w:hAnsi="Arial" w:cs="Arial"/>
          <w:sz w:val="24"/>
          <w:szCs w:val="24"/>
        </w:rPr>
        <w:t xml:space="preserve">” w ramach projektu pn. </w:t>
      </w:r>
      <w:r w:rsidRPr="00D12D61">
        <w:rPr>
          <w:rFonts w:ascii="Arial" w:hAnsi="Arial" w:cs="Arial"/>
          <w:b/>
          <w:bCs/>
          <w:sz w:val="24"/>
          <w:szCs w:val="24"/>
        </w:rPr>
        <w:t>Wdrożenie e-usług w Gminie Reszel</w:t>
      </w:r>
      <w:r w:rsidRPr="00D12D61">
        <w:rPr>
          <w:rFonts w:ascii="Arial" w:hAnsi="Arial" w:cs="Arial"/>
          <w:sz w:val="24"/>
          <w:szCs w:val="24"/>
        </w:rPr>
        <w:t xml:space="preserve"> realizowanego w ramach Regionalnego Programu Operacyjnego Województwa Warmińsko-M</w:t>
      </w:r>
      <w:r>
        <w:rPr>
          <w:rFonts w:ascii="Arial" w:hAnsi="Arial" w:cs="Arial"/>
          <w:sz w:val="24"/>
          <w:szCs w:val="24"/>
        </w:rPr>
        <w:t>azurskiego na lata 2014-2020, Oś</w:t>
      </w:r>
      <w:r w:rsidRPr="00D12D61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D12D61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oświadczamy, iż w </w:t>
      </w:r>
      <w:bookmarkStart w:id="0" w:name="_GoBack"/>
      <w:bookmarkEnd w:id="0"/>
      <w:r w:rsidRPr="00D12D61">
        <w:rPr>
          <w:rFonts w:ascii="Arial" w:hAnsi="Arial" w:cs="Arial"/>
          <w:sz w:val="24"/>
          <w:szCs w:val="24"/>
        </w:rPr>
        <w:t>okresie ostatnich trzech lat przed upływem terminu składania ofert wykonaliśmy następujące zamówienia:</w:t>
      </w: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 w:rsidRPr="00D12D61">
        <w:rPr>
          <w:rFonts w:ascii="Arial" w:hAnsi="Arial" w:cs="Arial"/>
          <w:sz w:val="21"/>
          <w:szCs w:val="21"/>
        </w:rPr>
        <w:t>,</w:t>
      </w: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473" w:rsidRPr="00D12D61" w:rsidRDefault="00262473" w:rsidP="00AE03B8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sz w:val="24"/>
          <w:szCs w:val="24"/>
        </w:rPr>
        <w:t>Dostawa oprogramowania i sprzętu informatycznego*</w:t>
      </w:r>
    </w:p>
    <w:p w:rsidR="00262473" w:rsidRPr="00D12D61" w:rsidRDefault="00262473" w:rsidP="00AE03B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1"/>
        <w:gridCol w:w="5770"/>
        <w:gridCol w:w="2093"/>
        <w:gridCol w:w="2297"/>
        <w:gridCol w:w="2457"/>
      </w:tblGrid>
      <w:tr w:rsidR="00262473" w:rsidRPr="00D12D61">
        <w:trPr>
          <w:trHeight w:val="1287"/>
          <w:jc w:val="center"/>
        </w:trPr>
        <w:tc>
          <w:tcPr>
            <w:tcW w:w="841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70" w:type="dxa"/>
            <w:vAlign w:val="center"/>
          </w:tcPr>
          <w:p w:rsidR="00262473" w:rsidRPr="00D12D61" w:rsidRDefault="00262473" w:rsidP="006560F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D61">
              <w:rPr>
                <w:rFonts w:ascii="Arial" w:hAnsi="Arial" w:cs="Arial"/>
                <w:b/>
                <w:bCs/>
                <w:sz w:val="20"/>
                <w:szCs w:val="20"/>
              </w:rPr>
              <w:t>Data wykonania (odbioru) (dzień -miesiąc-rok)</w:t>
            </w:r>
          </w:p>
        </w:tc>
      </w:tr>
      <w:tr w:rsidR="00262473" w:rsidRPr="00D12D61">
        <w:trPr>
          <w:trHeight w:val="618"/>
          <w:jc w:val="center"/>
        </w:trPr>
        <w:tc>
          <w:tcPr>
            <w:tcW w:w="841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70" w:type="dxa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473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70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473" w:rsidRPr="00D12D61">
        <w:trPr>
          <w:trHeight w:val="638"/>
          <w:jc w:val="center"/>
        </w:trPr>
        <w:tc>
          <w:tcPr>
            <w:tcW w:w="841" w:type="dxa"/>
            <w:vAlign w:val="center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70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7" w:type="dxa"/>
          </w:tcPr>
          <w:p w:rsidR="00262473" w:rsidRPr="00D12D61" w:rsidRDefault="00262473" w:rsidP="006560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7" w:type="dxa"/>
          </w:tcPr>
          <w:p w:rsidR="00262473" w:rsidRPr="00D12D61" w:rsidRDefault="00262473" w:rsidP="006560F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2D61">
        <w:rPr>
          <w:rFonts w:ascii="Arial" w:hAnsi="Arial" w:cs="Arial"/>
          <w:sz w:val="20"/>
          <w:szCs w:val="20"/>
        </w:rPr>
        <w:t>* Wykonawca wypełnia wykaz dostaw i usług w zakresie części zamówienia, na którą/które składa ofertę.</w:t>
      </w:r>
    </w:p>
    <w:p w:rsidR="00262473" w:rsidRPr="00D12D61" w:rsidRDefault="00262473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62473" w:rsidRPr="00D12D61" w:rsidRDefault="00262473" w:rsidP="00103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2D61">
        <w:rPr>
          <w:rFonts w:ascii="Arial" w:hAnsi="Arial" w:cs="Arial"/>
          <w:b/>
          <w:bCs/>
          <w:sz w:val="24"/>
          <w:szCs w:val="24"/>
        </w:rPr>
        <w:t>Do wykazu Wykonawca powinien załączyć dowody określające czy ww. zamówienia zostały wykonane lub są wykonywane należycie.</w:t>
      </w:r>
    </w:p>
    <w:p w:rsidR="00262473" w:rsidRPr="00D12D61" w:rsidRDefault="0026247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262473" w:rsidRPr="00D12D61" w:rsidRDefault="0026247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262473" w:rsidRPr="00D12D61" w:rsidRDefault="00262473" w:rsidP="008F6AD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0A0"/>
      </w:tblPr>
      <w:tblGrid>
        <w:gridCol w:w="7797"/>
        <w:gridCol w:w="5670"/>
      </w:tblGrid>
      <w:tr w:rsidR="00262473" w:rsidRPr="00D12D61">
        <w:trPr>
          <w:jc w:val="center"/>
        </w:trPr>
        <w:tc>
          <w:tcPr>
            <w:tcW w:w="7797" w:type="dxa"/>
          </w:tcPr>
          <w:p w:rsidR="00262473" w:rsidRPr="00D12D61" w:rsidRDefault="00262473" w:rsidP="007002D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12D61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D12D61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12D61">
              <w:rPr>
                <w:rFonts w:ascii="Arial" w:hAnsi="Arial" w:cs="Arial"/>
              </w:rPr>
              <w:t xml:space="preserve">dnia </w:t>
            </w:r>
            <w:r w:rsidRPr="00D12D61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262473" w:rsidRPr="00D12D61" w:rsidRDefault="00262473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262473" w:rsidRPr="00D12D61" w:rsidRDefault="00262473" w:rsidP="007002D5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12D61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262473" w:rsidRPr="00D12D61" w:rsidRDefault="00262473" w:rsidP="007002D5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62473" w:rsidRPr="00D12D61" w:rsidRDefault="00262473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62473" w:rsidRPr="00D12D61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473" w:rsidRDefault="00262473" w:rsidP="0038231F">
      <w:pPr>
        <w:spacing w:after="0" w:line="240" w:lineRule="auto"/>
      </w:pPr>
      <w:r>
        <w:separator/>
      </w:r>
    </w:p>
  </w:endnote>
  <w:endnote w:type="continuationSeparator" w:id="1">
    <w:p w:rsidR="00262473" w:rsidRDefault="002624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473" w:rsidRPr="00FC029E" w:rsidRDefault="00262473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262473" w:rsidRDefault="002624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473" w:rsidRDefault="00262473" w:rsidP="0038231F">
      <w:pPr>
        <w:spacing w:after="0" w:line="240" w:lineRule="auto"/>
      </w:pPr>
      <w:r>
        <w:separator/>
      </w:r>
    </w:p>
  </w:footnote>
  <w:footnote w:type="continuationSeparator" w:id="1">
    <w:p w:rsidR="00262473" w:rsidRDefault="0026247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473" w:rsidRDefault="00262473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473" w:rsidRPr="002558E7" w:rsidRDefault="00262473" w:rsidP="002558E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3.6pt;width:453.55pt;height:43.65pt;z-index:251660288;visibility:visible;mso-position-horizontal:center;mso-position-horizontal-relative:margin;mso-position-vertical-relative:page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2C2B"/>
    <w:rsid w:val="00025C8D"/>
    <w:rsid w:val="000303EE"/>
    <w:rsid w:val="00053566"/>
    <w:rsid w:val="00061D70"/>
    <w:rsid w:val="00063CF4"/>
    <w:rsid w:val="00073C3D"/>
    <w:rsid w:val="000809B6"/>
    <w:rsid w:val="00087727"/>
    <w:rsid w:val="000B1025"/>
    <w:rsid w:val="000B3830"/>
    <w:rsid w:val="000B54D1"/>
    <w:rsid w:val="000C021E"/>
    <w:rsid w:val="000C18AF"/>
    <w:rsid w:val="000C6B9A"/>
    <w:rsid w:val="000D6F17"/>
    <w:rsid w:val="000D73C4"/>
    <w:rsid w:val="000E4D37"/>
    <w:rsid w:val="00103C78"/>
    <w:rsid w:val="001049EE"/>
    <w:rsid w:val="001050AC"/>
    <w:rsid w:val="0012256A"/>
    <w:rsid w:val="00140969"/>
    <w:rsid w:val="00150E39"/>
    <w:rsid w:val="001712A2"/>
    <w:rsid w:val="00172992"/>
    <w:rsid w:val="00180EAE"/>
    <w:rsid w:val="0018338B"/>
    <w:rsid w:val="001859FB"/>
    <w:rsid w:val="001902D2"/>
    <w:rsid w:val="001B1217"/>
    <w:rsid w:val="001C6945"/>
    <w:rsid w:val="001D2CF5"/>
    <w:rsid w:val="001E7DFC"/>
    <w:rsid w:val="001F027E"/>
    <w:rsid w:val="001F3A7C"/>
    <w:rsid w:val="001F668C"/>
    <w:rsid w:val="001F7947"/>
    <w:rsid w:val="00203A40"/>
    <w:rsid w:val="002168A8"/>
    <w:rsid w:val="002337FF"/>
    <w:rsid w:val="00235D98"/>
    <w:rsid w:val="0025162C"/>
    <w:rsid w:val="00255142"/>
    <w:rsid w:val="002558E7"/>
    <w:rsid w:val="00256CEC"/>
    <w:rsid w:val="00262292"/>
    <w:rsid w:val="00262473"/>
    <w:rsid w:val="00262D61"/>
    <w:rsid w:val="00270D6A"/>
    <w:rsid w:val="00290B01"/>
    <w:rsid w:val="002A0445"/>
    <w:rsid w:val="002B4FE7"/>
    <w:rsid w:val="002C1944"/>
    <w:rsid w:val="002C1C7B"/>
    <w:rsid w:val="002C4948"/>
    <w:rsid w:val="002C7951"/>
    <w:rsid w:val="002E35D9"/>
    <w:rsid w:val="002E641A"/>
    <w:rsid w:val="002F0B19"/>
    <w:rsid w:val="003074C5"/>
    <w:rsid w:val="00313417"/>
    <w:rsid w:val="00313911"/>
    <w:rsid w:val="00333209"/>
    <w:rsid w:val="00337073"/>
    <w:rsid w:val="00341A50"/>
    <w:rsid w:val="00350CD9"/>
    <w:rsid w:val="00351873"/>
    <w:rsid w:val="00351F8A"/>
    <w:rsid w:val="00364235"/>
    <w:rsid w:val="00366834"/>
    <w:rsid w:val="0038231F"/>
    <w:rsid w:val="003A6B85"/>
    <w:rsid w:val="003B2070"/>
    <w:rsid w:val="003B214C"/>
    <w:rsid w:val="003B6261"/>
    <w:rsid w:val="003B7238"/>
    <w:rsid w:val="003C3B64"/>
    <w:rsid w:val="003E3F02"/>
    <w:rsid w:val="003F024C"/>
    <w:rsid w:val="003F1F9F"/>
    <w:rsid w:val="003F5713"/>
    <w:rsid w:val="0042561A"/>
    <w:rsid w:val="00433507"/>
    <w:rsid w:val="00434CC2"/>
    <w:rsid w:val="004539B0"/>
    <w:rsid w:val="004609F1"/>
    <w:rsid w:val="00464A97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4F580B"/>
    <w:rsid w:val="00501789"/>
    <w:rsid w:val="00520174"/>
    <w:rsid w:val="005210ED"/>
    <w:rsid w:val="0053382B"/>
    <w:rsid w:val="005469CB"/>
    <w:rsid w:val="005641F0"/>
    <w:rsid w:val="00586DB3"/>
    <w:rsid w:val="005A00E1"/>
    <w:rsid w:val="005C39CA"/>
    <w:rsid w:val="005E176A"/>
    <w:rsid w:val="00631C0A"/>
    <w:rsid w:val="00633DF8"/>
    <w:rsid w:val="00634311"/>
    <w:rsid w:val="00645100"/>
    <w:rsid w:val="006560FF"/>
    <w:rsid w:val="00673AF7"/>
    <w:rsid w:val="00682545"/>
    <w:rsid w:val="00690B01"/>
    <w:rsid w:val="006A3A1F"/>
    <w:rsid w:val="006A52B6"/>
    <w:rsid w:val="006C43DB"/>
    <w:rsid w:val="006C4588"/>
    <w:rsid w:val="006F0034"/>
    <w:rsid w:val="006F3D32"/>
    <w:rsid w:val="006F4E8D"/>
    <w:rsid w:val="006F63BB"/>
    <w:rsid w:val="007002D5"/>
    <w:rsid w:val="007118F0"/>
    <w:rsid w:val="00711D76"/>
    <w:rsid w:val="007133DC"/>
    <w:rsid w:val="00724A5E"/>
    <w:rsid w:val="0072560B"/>
    <w:rsid w:val="00733EBF"/>
    <w:rsid w:val="00746532"/>
    <w:rsid w:val="00751725"/>
    <w:rsid w:val="00755347"/>
    <w:rsid w:val="00756C8F"/>
    <w:rsid w:val="0076091A"/>
    <w:rsid w:val="0076185A"/>
    <w:rsid w:val="00767EF2"/>
    <w:rsid w:val="0077175C"/>
    <w:rsid w:val="007840F2"/>
    <w:rsid w:val="007936D6"/>
    <w:rsid w:val="007961C8"/>
    <w:rsid w:val="007A3257"/>
    <w:rsid w:val="007B01C8"/>
    <w:rsid w:val="007B4FF2"/>
    <w:rsid w:val="007D2CD9"/>
    <w:rsid w:val="007D5B61"/>
    <w:rsid w:val="007D692E"/>
    <w:rsid w:val="007E2F69"/>
    <w:rsid w:val="007F2052"/>
    <w:rsid w:val="00804F07"/>
    <w:rsid w:val="00825A09"/>
    <w:rsid w:val="00830AB1"/>
    <w:rsid w:val="00833FCD"/>
    <w:rsid w:val="00842991"/>
    <w:rsid w:val="008431A4"/>
    <w:rsid w:val="00854B75"/>
    <w:rsid w:val="008563ED"/>
    <w:rsid w:val="00873F13"/>
    <w:rsid w:val="008757E1"/>
    <w:rsid w:val="00892E48"/>
    <w:rsid w:val="008B25BA"/>
    <w:rsid w:val="008C5709"/>
    <w:rsid w:val="008C6DF8"/>
    <w:rsid w:val="008D0487"/>
    <w:rsid w:val="008E4F1E"/>
    <w:rsid w:val="008F1978"/>
    <w:rsid w:val="008F32F0"/>
    <w:rsid w:val="008F3B4E"/>
    <w:rsid w:val="008F6ADA"/>
    <w:rsid w:val="0091264E"/>
    <w:rsid w:val="009138E4"/>
    <w:rsid w:val="00915358"/>
    <w:rsid w:val="00925AEC"/>
    <w:rsid w:val="009301A2"/>
    <w:rsid w:val="00930A26"/>
    <w:rsid w:val="009313EC"/>
    <w:rsid w:val="0093147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02ADD"/>
    <w:rsid w:val="00A1463D"/>
    <w:rsid w:val="00A15F7E"/>
    <w:rsid w:val="00A1602B"/>
    <w:rsid w:val="00A166B0"/>
    <w:rsid w:val="00A22DCF"/>
    <w:rsid w:val="00A24C2D"/>
    <w:rsid w:val="00A276E4"/>
    <w:rsid w:val="00A3062E"/>
    <w:rsid w:val="00A347DE"/>
    <w:rsid w:val="00A445DE"/>
    <w:rsid w:val="00AB5C83"/>
    <w:rsid w:val="00AB7A69"/>
    <w:rsid w:val="00AC40E9"/>
    <w:rsid w:val="00AD43A0"/>
    <w:rsid w:val="00AE03B8"/>
    <w:rsid w:val="00AE186A"/>
    <w:rsid w:val="00AE6FF2"/>
    <w:rsid w:val="00AF655A"/>
    <w:rsid w:val="00AF6E88"/>
    <w:rsid w:val="00B0088C"/>
    <w:rsid w:val="00B02DC3"/>
    <w:rsid w:val="00B15219"/>
    <w:rsid w:val="00B15FD3"/>
    <w:rsid w:val="00B24787"/>
    <w:rsid w:val="00B34079"/>
    <w:rsid w:val="00B8005E"/>
    <w:rsid w:val="00B90E42"/>
    <w:rsid w:val="00BB0C3C"/>
    <w:rsid w:val="00BF2257"/>
    <w:rsid w:val="00BF240E"/>
    <w:rsid w:val="00C014B5"/>
    <w:rsid w:val="00C03F19"/>
    <w:rsid w:val="00C3129A"/>
    <w:rsid w:val="00C4103F"/>
    <w:rsid w:val="00C558FC"/>
    <w:rsid w:val="00C57DEB"/>
    <w:rsid w:val="00C81012"/>
    <w:rsid w:val="00CC165A"/>
    <w:rsid w:val="00CF4E8A"/>
    <w:rsid w:val="00D123B8"/>
    <w:rsid w:val="00D12D61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6518"/>
    <w:rsid w:val="00DD146A"/>
    <w:rsid w:val="00DD3D14"/>
    <w:rsid w:val="00DD3E9D"/>
    <w:rsid w:val="00E022A1"/>
    <w:rsid w:val="00E052CA"/>
    <w:rsid w:val="00E13FBC"/>
    <w:rsid w:val="00E168FC"/>
    <w:rsid w:val="00E21B42"/>
    <w:rsid w:val="00E25F32"/>
    <w:rsid w:val="00E309E9"/>
    <w:rsid w:val="00E31C06"/>
    <w:rsid w:val="00E33165"/>
    <w:rsid w:val="00E46F6D"/>
    <w:rsid w:val="00E64482"/>
    <w:rsid w:val="00E65685"/>
    <w:rsid w:val="00E73190"/>
    <w:rsid w:val="00E73CEB"/>
    <w:rsid w:val="00E82BB5"/>
    <w:rsid w:val="00EB7CDE"/>
    <w:rsid w:val="00EC20E3"/>
    <w:rsid w:val="00EE1FBF"/>
    <w:rsid w:val="00EE286B"/>
    <w:rsid w:val="00EF74CA"/>
    <w:rsid w:val="00F03D73"/>
    <w:rsid w:val="00F04280"/>
    <w:rsid w:val="00F14A8D"/>
    <w:rsid w:val="00F30776"/>
    <w:rsid w:val="00F34744"/>
    <w:rsid w:val="00F365F2"/>
    <w:rsid w:val="00F36E71"/>
    <w:rsid w:val="00F42615"/>
    <w:rsid w:val="00F43919"/>
    <w:rsid w:val="00F512E6"/>
    <w:rsid w:val="00F537FA"/>
    <w:rsid w:val="00F62DC0"/>
    <w:rsid w:val="00F6796E"/>
    <w:rsid w:val="00F72264"/>
    <w:rsid w:val="00F82FBB"/>
    <w:rsid w:val="00FC029E"/>
    <w:rsid w:val="00FC0317"/>
    <w:rsid w:val="00FE4E2B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FE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15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219</Words>
  <Characters>1317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</cp:revision>
  <dcterms:created xsi:type="dcterms:W3CDTF">2017-12-09T19:19:00Z</dcterms:created>
  <dcterms:modified xsi:type="dcterms:W3CDTF">2018-10-26T11:49:00Z</dcterms:modified>
</cp:coreProperties>
</file>