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B6" w:rsidRPr="00FB2C25" w:rsidRDefault="00F60CB6" w:rsidP="00FB2C2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B2C25">
        <w:rPr>
          <w:rFonts w:ascii="Arial" w:hAnsi="Arial" w:cs="Arial"/>
          <w:b/>
          <w:bCs/>
        </w:rPr>
        <w:t>TB.271.1</w:t>
      </w:r>
      <w:r>
        <w:rPr>
          <w:rFonts w:ascii="Arial" w:hAnsi="Arial" w:cs="Arial"/>
          <w:b/>
          <w:bCs/>
        </w:rPr>
        <w:t>9</w:t>
      </w:r>
      <w:r w:rsidRPr="00FB2C25">
        <w:rPr>
          <w:rFonts w:ascii="Arial" w:hAnsi="Arial" w:cs="Arial"/>
          <w:b/>
          <w:bCs/>
        </w:rPr>
        <w:t>.2018.ZP</w:t>
      </w:r>
    </w:p>
    <w:p w:rsidR="00F60CB6" w:rsidRPr="00FB2C25" w:rsidRDefault="00F60CB6" w:rsidP="009F057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FB2C25">
        <w:rPr>
          <w:rFonts w:ascii="Arial" w:hAnsi="Arial" w:cs="Arial"/>
          <w:b/>
          <w:bCs/>
          <w:sz w:val="24"/>
          <w:szCs w:val="24"/>
        </w:rPr>
        <w:t>Załącznik nr 4 do SIWZ</w:t>
      </w:r>
    </w:p>
    <w:p w:rsidR="00F60CB6" w:rsidRPr="00FB2C25" w:rsidRDefault="00F60CB6" w:rsidP="009F057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FB2C25">
        <w:rPr>
          <w:rFonts w:ascii="Arial" w:hAnsi="Arial" w:cs="Arial"/>
          <w:b/>
          <w:bCs/>
          <w:sz w:val="24"/>
          <w:szCs w:val="24"/>
        </w:rPr>
        <w:t>Zamawiający:</w:t>
      </w:r>
    </w:p>
    <w:p w:rsidR="00F60CB6" w:rsidRPr="00FB2C25" w:rsidRDefault="00F60CB6" w:rsidP="00D81F2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FB2C25">
        <w:rPr>
          <w:rFonts w:ascii="Arial" w:hAnsi="Arial" w:cs="Arial"/>
          <w:sz w:val="24"/>
          <w:szCs w:val="24"/>
        </w:rPr>
        <w:t>Gmina Reszel</w:t>
      </w:r>
    </w:p>
    <w:p w:rsidR="00F60CB6" w:rsidRPr="00FB2C25" w:rsidRDefault="00F60CB6" w:rsidP="00D81F2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FB2C25">
        <w:rPr>
          <w:rFonts w:ascii="Arial" w:hAnsi="Arial" w:cs="Arial"/>
          <w:sz w:val="24"/>
          <w:szCs w:val="24"/>
        </w:rPr>
        <w:t>ul. Rynek 24</w:t>
      </w:r>
    </w:p>
    <w:p w:rsidR="00F60CB6" w:rsidRPr="00FB2C25" w:rsidRDefault="00F60CB6" w:rsidP="00D81F29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FB2C25">
        <w:rPr>
          <w:rFonts w:ascii="Arial" w:hAnsi="Arial" w:cs="Arial"/>
          <w:sz w:val="24"/>
          <w:szCs w:val="24"/>
        </w:rPr>
        <w:t>11-440 Reszel</w:t>
      </w:r>
    </w:p>
    <w:p w:rsidR="00F60CB6" w:rsidRPr="00FB2C25" w:rsidRDefault="00F60CB6" w:rsidP="00557A11">
      <w:pPr>
        <w:spacing w:after="0" w:line="480" w:lineRule="auto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>Wykonawca:</w:t>
      </w:r>
    </w:p>
    <w:p w:rsidR="00F60CB6" w:rsidRPr="00FB2C25" w:rsidRDefault="00F60CB6" w:rsidP="00557A11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60CB6" w:rsidRPr="00FB2C25" w:rsidRDefault="00F60CB6" w:rsidP="00557A11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FB2C25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F60CB6" w:rsidRPr="00FB2C25" w:rsidRDefault="00F60CB6" w:rsidP="00557A11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FB2C25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60CB6" w:rsidRPr="00FB2C25" w:rsidRDefault="00F60CB6" w:rsidP="00557A11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60CB6" w:rsidRPr="00FB2C25" w:rsidRDefault="00F60CB6" w:rsidP="00557A11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FB2C25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F60CB6" w:rsidRPr="00FB2C25" w:rsidRDefault="00F60CB6" w:rsidP="00C4103F">
      <w:pPr>
        <w:rPr>
          <w:rFonts w:ascii="Arial" w:hAnsi="Arial" w:cs="Arial"/>
        </w:rPr>
      </w:pPr>
    </w:p>
    <w:p w:rsidR="00F60CB6" w:rsidRPr="00FB2C25" w:rsidRDefault="00F60CB6" w:rsidP="00C4103F">
      <w:pPr>
        <w:rPr>
          <w:rFonts w:ascii="Arial" w:hAnsi="Arial" w:cs="Arial"/>
        </w:rPr>
      </w:pPr>
    </w:p>
    <w:p w:rsidR="00F60CB6" w:rsidRPr="00FB2C25" w:rsidRDefault="00F60CB6" w:rsidP="00BF1F3F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2C25">
        <w:rPr>
          <w:rFonts w:ascii="Arial" w:hAnsi="Arial" w:cs="Arial"/>
          <w:b/>
          <w:bCs/>
          <w:sz w:val="24"/>
          <w:szCs w:val="24"/>
          <w:u w:val="single"/>
        </w:rPr>
        <w:t xml:space="preserve">Oświadczenie Wykonawcy </w:t>
      </w:r>
    </w:p>
    <w:p w:rsidR="00F60CB6" w:rsidRPr="00FB2C25" w:rsidRDefault="00F60CB6" w:rsidP="00BF1F3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 xml:space="preserve">składane na podstawie art. 25a ust. 1 ustawy z dnia 29 stycznia 2004 r. </w:t>
      </w:r>
    </w:p>
    <w:p w:rsidR="00F60CB6" w:rsidRPr="00FB2C25" w:rsidRDefault="00F60CB6" w:rsidP="00BF1F3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>Prawo zamówień publicznych (dalej: ustawa)</w:t>
      </w:r>
    </w:p>
    <w:p w:rsidR="00F60CB6" w:rsidRPr="00FB2C25" w:rsidRDefault="00F60CB6" w:rsidP="00557A1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2C25">
        <w:rPr>
          <w:rFonts w:ascii="Arial" w:hAnsi="Arial" w:cs="Arial"/>
          <w:b/>
          <w:bCs/>
          <w:sz w:val="24"/>
          <w:szCs w:val="24"/>
          <w:u w:val="single"/>
        </w:rPr>
        <w:t>DOTYCZĄCE PRZESŁANEK WYKLUCZENIA Z POSTĘPOWANIA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60CB6" w:rsidRPr="00FB2C25" w:rsidRDefault="00F60CB6" w:rsidP="0075241D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FB2C25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FB2C25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FB2C25">
        <w:rPr>
          <w:rFonts w:ascii="Arial" w:hAnsi="Arial" w:cs="Arial"/>
          <w:sz w:val="24"/>
          <w:szCs w:val="24"/>
        </w:rPr>
        <w:t>w ramach projektu pn. Wdrożenie</w:t>
      </w:r>
      <w:r w:rsidRPr="00FB2C25">
        <w:rPr>
          <w:rFonts w:ascii="Arial" w:hAnsi="Arial" w:cs="Arial"/>
          <w:sz w:val="24"/>
          <w:szCs w:val="24"/>
        </w:rPr>
        <w:br/>
        <w:t xml:space="preserve">e-usług w Gminie Reszel realizowanego w ramach Regionalnego Programu Operacyjnego Województwa Warmińsko-Mazurskiego na </w:t>
      </w:r>
      <w:r>
        <w:rPr>
          <w:rFonts w:ascii="Arial" w:hAnsi="Arial" w:cs="Arial"/>
          <w:sz w:val="24"/>
          <w:szCs w:val="24"/>
        </w:rPr>
        <w:t>lata 2014-2020, Oś Priorytetowa</w:t>
      </w:r>
      <w:r w:rsidRPr="00FB2C25">
        <w:rPr>
          <w:rFonts w:ascii="Arial" w:hAnsi="Arial" w:cs="Arial"/>
          <w:sz w:val="24"/>
          <w:szCs w:val="24"/>
        </w:rPr>
        <w:t xml:space="preserve"> 3 Cyfrowy Region, Działanie 3.1 Cyfrowa dostępność informacji sektora publicznego oraz wysoka jakość e-usług publicznych, prowadzonego przez Gminę Reszel, ul. Rynek 24, 11-440 Reszel, oświadczam, co następuje:</w:t>
      </w:r>
    </w:p>
    <w:p w:rsidR="00F60CB6" w:rsidRPr="00FB2C25" w:rsidRDefault="00F60CB6" w:rsidP="0075241D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F60CB6" w:rsidRPr="00FB2C25" w:rsidRDefault="00F60CB6" w:rsidP="0075241D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60CB6" w:rsidRPr="00FB2C25" w:rsidRDefault="00F60CB6" w:rsidP="0075241D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60CB6" w:rsidRPr="00FB2C25" w:rsidRDefault="00F60CB6" w:rsidP="0075241D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60CB6" w:rsidRPr="00FB2C25" w:rsidRDefault="00F60CB6" w:rsidP="0075241D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0CB6" w:rsidRPr="00FB2C25" w:rsidRDefault="00F60CB6" w:rsidP="0075241D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60CB6" w:rsidRPr="00FB2C25" w:rsidRDefault="00F60CB6" w:rsidP="00557A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>OŚWIADCZENIA DOTYCZĄCE WYKONAWCY:</w:t>
      </w:r>
    </w:p>
    <w:p w:rsidR="00F60CB6" w:rsidRPr="00FB2C25" w:rsidRDefault="00F60CB6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F60CB6" w:rsidRPr="00FB2C25" w:rsidRDefault="00F60CB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</w:rPr>
        <w:t xml:space="preserve">Oświadczam, że nie podlegam wykluczeniu z postępowania na podstawie </w:t>
      </w:r>
      <w:r w:rsidRPr="00FB2C25">
        <w:rPr>
          <w:rFonts w:ascii="Arial" w:hAnsi="Arial" w:cs="Arial"/>
        </w:rPr>
        <w:br/>
        <w:t>art. 24 ust 1 pkt 12-23 ustawy</w:t>
      </w:r>
      <w:r w:rsidRPr="00FB2C25">
        <w:rPr>
          <w:rFonts w:ascii="Arial" w:hAnsi="Arial" w:cs="Arial"/>
          <w:sz w:val="21"/>
          <w:szCs w:val="21"/>
        </w:rPr>
        <w:t>.</w:t>
      </w:r>
    </w:p>
    <w:p w:rsidR="00F60CB6" w:rsidRPr="00FB2C25" w:rsidRDefault="00F60CB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B2C25">
        <w:rPr>
          <w:rFonts w:ascii="Arial" w:hAnsi="Arial" w:cs="Arial"/>
          <w:sz w:val="18"/>
          <w:szCs w:val="18"/>
        </w:rPr>
        <w:t xml:space="preserve">[UWAGA: </w:t>
      </w:r>
      <w:r w:rsidRPr="00FB2C25">
        <w:rPr>
          <w:rFonts w:ascii="Arial" w:hAnsi="Arial" w:cs="Arial"/>
          <w:i/>
          <w:iCs/>
          <w:sz w:val="18"/>
          <w:szCs w:val="18"/>
        </w:rPr>
        <w:t>zastosować tylko wtedy, gdy Zamawiający przewidział wykluczenie wykonawcy z postępowania na podstawie ww. przepisu</w:t>
      </w:r>
      <w:r w:rsidRPr="00FB2C25">
        <w:rPr>
          <w:rFonts w:ascii="Arial" w:hAnsi="Arial" w:cs="Arial"/>
          <w:sz w:val="18"/>
          <w:szCs w:val="18"/>
        </w:rPr>
        <w:t>]</w:t>
      </w:r>
    </w:p>
    <w:p w:rsidR="00F60CB6" w:rsidRPr="00FB2C25" w:rsidRDefault="00F60CB6" w:rsidP="00EE7725">
      <w:pPr>
        <w:pStyle w:val="ListParagraph"/>
        <w:spacing w:after="0" w:line="360" w:lineRule="auto"/>
        <w:jc w:val="both"/>
        <w:rPr>
          <w:rFonts w:ascii="Arial" w:hAnsi="Arial" w:cs="Arial"/>
        </w:rPr>
      </w:pPr>
      <w:r w:rsidRPr="00FB2C25">
        <w:rPr>
          <w:rFonts w:ascii="Arial" w:hAnsi="Arial" w:cs="Arial"/>
        </w:rPr>
        <w:t xml:space="preserve">Oświadczam, że nie podlegam wykluczeniu z postępowania na podstawie </w:t>
      </w:r>
      <w:r w:rsidRPr="00FB2C25">
        <w:rPr>
          <w:rFonts w:ascii="Arial" w:hAnsi="Arial" w:cs="Arial"/>
        </w:rPr>
        <w:br/>
        <w:t>art. 24 ust. 5 pkt 1-2, 4-6 i 8 ustawy.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60CB6" w:rsidRPr="00FB2C25">
        <w:tc>
          <w:tcPr>
            <w:tcW w:w="5387" w:type="dxa"/>
          </w:tcPr>
          <w:p w:rsidR="00F60CB6" w:rsidRPr="00FB2C25" w:rsidRDefault="00F60CB6" w:rsidP="005B3BE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2C25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FB2C2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C25">
              <w:rPr>
                <w:rFonts w:ascii="Arial" w:hAnsi="Arial" w:cs="Arial"/>
              </w:rPr>
              <w:t xml:space="preserve">dnia </w:t>
            </w:r>
            <w:r w:rsidRPr="00FB2C25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60CB6" w:rsidRPr="00FB2C25" w:rsidRDefault="00F60CB6" w:rsidP="000219C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F60CB6" w:rsidRPr="00FB2C25" w:rsidRDefault="00F60CB6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B2C25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r w:rsidRPr="00FB2C25">
        <w:rPr>
          <w:rFonts w:ascii="Arial" w:hAnsi="Arial" w:cs="Arial"/>
          <w:i/>
          <w:iCs/>
          <w:sz w:val="16"/>
          <w:szCs w:val="16"/>
        </w:rPr>
        <w:t>(</w:t>
      </w:r>
      <w:r w:rsidRPr="00FB2C25">
        <w:rPr>
          <w:rFonts w:ascii="Arial" w:hAnsi="Arial" w:cs="Arial"/>
          <w:i/>
          <w:iCs/>
          <w:sz w:val="18"/>
          <w:szCs w:val="18"/>
        </w:rPr>
        <w:t>podać mającą zastosowanie podstawę wykluczenia spośród wymienionych w art. 24 ust. 1 pkt 13-14, 16-20 lub art. 24 ust. 5 pkt 1-2, 4-6 i 8</w:t>
      </w:r>
      <w:r w:rsidRPr="00FB2C25">
        <w:rPr>
          <w:rFonts w:ascii="Arial" w:hAnsi="Arial" w:cs="Arial"/>
        </w:rPr>
        <w:t xml:space="preserve"> </w:t>
      </w:r>
      <w:r w:rsidRPr="00FB2C25">
        <w:rPr>
          <w:rFonts w:ascii="Arial" w:hAnsi="Arial" w:cs="Arial"/>
          <w:i/>
          <w:iCs/>
          <w:sz w:val="18"/>
          <w:szCs w:val="18"/>
        </w:rPr>
        <w:t>ustawy).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</w:rPr>
        <w:t>Jednocześnie oświadczam, że w związku z ww. okolicznością, na podstawie art. 24 ust. 8 ustawy podjąłem następujące środki naprawcze:</w:t>
      </w:r>
      <w:r w:rsidRPr="00FB2C25">
        <w:rPr>
          <w:rFonts w:ascii="Arial" w:hAnsi="Arial" w:cs="Arial"/>
          <w:sz w:val="21"/>
          <w:szCs w:val="21"/>
        </w:rPr>
        <w:t xml:space="preserve"> ………………………………………………………………….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0CB6" w:rsidRPr="00FB2C25" w:rsidRDefault="00F60CB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60CB6" w:rsidRPr="00FB2C25">
        <w:tc>
          <w:tcPr>
            <w:tcW w:w="5387" w:type="dxa"/>
          </w:tcPr>
          <w:p w:rsidR="00F60CB6" w:rsidRPr="00FB2C25" w:rsidRDefault="00F60CB6" w:rsidP="005B3BE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2C25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FB2C2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C25">
              <w:rPr>
                <w:rFonts w:ascii="Arial" w:hAnsi="Arial" w:cs="Arial"/>
              </w:rPr>
              <w:t xml:space="preserve">dnia </w:t>
            </w:r>
            <w:r w:rsidRPr="00FB2C25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60CB6" w:rsidRPr="00FB2C25" w:rsidRDefault="00F60CB6" w:rsidP="000219C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F60CB6" w:rsidRPr="00FB2C25" w:rsidRDefault="00F60CB6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F60CB6" w:rsidRPr="00FB2C25" w:rsidRDefault="00F60CB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>OŚWIADCZENIE DOTYCZĄCE PODMIOTU, NA KTÓREGO ZASOBY POWOŁUJE SIĘ WYKONAWCA: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B2C25">
        <w:rPr>
          <w:rFonts w:ascii="Arial" w:hAnsi="Arial" w:cs="Arial"/>
        </w:rPr>
        <w:t>Oświadczam, że w stosunku do następującego/ych podmiotu/tów, na którego/ych zasoby powołuję się w niniejszym postępowaniu, tj.: …………………………………………………………</w:t>
      </w:r>
      <w:r w:rsidRPr="00FB2C25">
        <w:rPr>
          <w:rFonts w:ascii="Arial" w:hAnsi="Arial" w:cs="Arial"/>
          <w:sz w:val="20"/>
          <w:szCs w:val="20"/>
        </w:rPr>
        <w:t xml:space="preserve"> </w:t>
      </w:r>
      <w:r w:rsidRPr="00FB2C25">
        <w:rPr>
          <w:rFonts w:ascii="Arial" w:hAnsi="Arial" w:cs="Arial"/>
          <w:i/>
          <w:iCs/>
          <w:sz w:val="18"/>
          <w:szCs w:val="18"/>
        </w:rPr>
        <w:t>(podać pełną nazwę/firmę, adres, a także w zależności od podmiotu: NIP/PESEL, KRS/CEiDG)</w:t>
      </w:r>
      <w:r w:rsidRPr="00FB2C25">
        <w:rPr>
          <w:rFonts w:ascii="Arial" w:hAnsi="Arial" w:cs="Arial"/>
          <w:i/>
          <w:iCs/>
          <w:sz w:val="20"/>
          <w:szCs w:val="20"/>
        </w:rPr>
        <w:t xml:space="preserve"> </w:t>
      </w:r>
      <w:r w:rsidRPr="00FB2C25">
        <w:rPr>
          <w:rFonts w:ascii="Arial" w:hAnsi="Arial" w:cs="Arial"/>
        </w:rPr>
        <w:t>nie zachodzą podstawy wykluczenia z postępowania o udzielenie zamówienia.</w:t>
      </w:r>
    </w:p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60CB6" w:rsidRPr="00FB2C25">
        <w:tc>
          <w:tcPr>
            <w:tcW w:w="5387" w:type="dxa"/>
          </w:tcPr>
          <w:p w:rsidR="00F60CB6" w:rsidRPr="00FB2C25" w:rsidRDefault="00F60CB6" w:rsidP="00F872D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2C25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FB2C2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C25">
              <w:rPr>
                <w:rFonts w:ascii="Arial" w:hAnsi="Arial" w:cs="Arial"/>
              </w:rPr>
              <w:t xml:space="preserve">dnia </w:t>
            </w:r>
            <w:r w:rsidRPr="00FB2C25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60CB6" w:rsidRPr="00FB2C25" w:rsidRDefault="00F60CB6" w:rsidP="00F872DA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60CB6" w:rsidRPr="00FB2C25" w:rsidRDefault="00F60CB6" w:rsidP="00F872DA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F60CB6" w:rsidRPr="00FB2C25" w:rsidRDefault="00F60CB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B2C25">
        <w:rPr>
          <w:rFonts w:ascii="Arial" w:hAnsi="Arial" w:cs="Arial"/>
          <w:i/>
          <w:iCs/>
          <w:sz w:val="16"/>
          <w:szCs w:val="16"/>
        </w:rPr>
        <w:t xml:space="preserve"> </w:t>
      </w:r>
      <w:r w:rsidRPr="00FB2C25">
        <w:rPr>
          <w:rFonts w:ascii="Arial" w:hAnsi="Arial" w:cs="Arial"/>
          <w:b/>
          <w:bCs/>
        </w:rPr>
        <w:t>OŚWIADCZENIE DOTYCZĄCE PODWYKONAWCY NIEBĘDĄCEGO PODMIOTEM, NA KTÓREGO ZASOBY POWOŁUJE SIĘ WYKONAWCA: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60CB6" w:rsidRPr="00FB2C25" w:rsidRDefault="00F60CB6" w:rsidP="00B80D0E">
      <w:pPr>
        <w:spacing w:after="0" w:line="360" w:lineRule="auto"/>
        <w:jc w:val="both"/>
        <w:rPr>
          <w:rFonts w:ascii="Arial" w:hAnsi="Arial" w:cs="Arial"/>
        </w:rPr>
      </w:pPr>
      <w:r w:rsidRPr="00FB2C25">
        <w:rPr>
          <w:rFonts w:ascii="Arial" w:hAnsi="Arial" w:cs="Arial"/>
        </w:rPr>
        <w:t>Oświadczam, że w stosunku do następującego/ych podmiotu/tów, będącego/ych podwykonawcą/ami: ……………………………………………………………………..….……</w:t>
      </w:r>
      <w:r w:rsidRPr="00FB2C25">
        <w:rPr>
          <w:rFonts w:ascii="Arial" w:hAnsi="Arial" w:cs="Arial"/>
          <w:sz w:val="20"/>
          <w:szCs w:val="20"/>
        </w:rPr>
        <w:t xml:space="preserve"> </w:t>
      </w:r>
      <w:r w:rsidRPr="00FB2C25">
        <w:rPr>
          <w:rFonts w:ascii="Arial" w:hAnsi="Arial" w:cs="Arial"/>
          <w:i/>
          <w:iCs/>
          <w:sz w:val="16"/>
          <w:szCs w:val="16"/>
        </w:rPr>
        <w:t>(</w:t>
      </w:r>
      <w:r w:rsidRPr="00FB2C25">
        <w:rPr>
          <w:rFonts w:ascii="Arial" w:hAnsi="Arial" w:cs="Arial"/>
          <w:i/>
          <w:iCs/>
          <w:sz w:val="18"/>
          <w:szCs w:val="18"/>
        </w:rPr>
        <w:t>podać pełną nazwę/firmę, adres, a także w zależności od podmiotu: NIP/PESEL, KRS/CEiDG)</w:t>
      </w:r>
      <w:r w:rsidRPr="00FB2C25">
        <w:rPr>
          <w:rFonts w:ascii="Arial" w:hAnsi="Arial" w:cs="Arial"/>
          <w:sz w:val="18"/>
          <w:szCs w:val="18"/>
        </w:rPr>
        <w:t>,</w:t>
      </w:r>
      <w:r w:rsidRPr="00FB2C25">
        <w:rPr>
          <w:rFonts w:ascii="Arial" w:hAnsi="Arial" w:cs="Arial"/>
          <w:sz w:val="16"/>
          <w:szCs w:val="16"/>
        </w:rPr>
        <w:t xml:space="preserve"> </w:t>
      </w:r>
      <w:r w:rsidRPr="00FB2C25">
        <w:rPr>
          <w:rFonts w:ascii="Arial" w:hAnsi="Arial" w:cs="Arial"/>
        </w:rPr>
        <w:t>nie zachodzą podstawy wykluczenia z postępowania o udzielenie zamówienia.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60CB6" w:rsidRPr="00FB2C25">
        <w:tc>
          <w:tcPr>
            <w:tcW w:w="5387" w:type="dxa"/>
          </w:tcPr>
          <w:p w:rsidR="00F60CB6" w:rsidRPr="00FB2C25" w:rsidRDefault="00F60CB6" w:rsidP="005B3BE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2C25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FB2C2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C25">
              <w:rPr>
                <w:rFonts w:ascii="Arial" w:hAnsi="Arial" w:cs="Arial"/>
              </w:rPr>
              <w:t xml:space="preserve">dnia </w:t>
            </w:r>
            <w:r w:rsidRPr="00FB2C25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0CB6" w:rsidRPr="00FB2C25" w:rsidRDefault="00F60CB6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F60CB6" w:rsidRPr="00FB2C25" w:rsidRDefault="00F60CB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FB2C25">
        <w:rPr>
          <w:rFonts w:ascii="Arial" w:hAnsi="Arial" w:cs="Arial"/>
          <w:b/>
          <w:bCs/>
        </w:rPr>
        <w:t>OŚWIADCZENIE DOTYCZĄCE PODANYCH INFORMACJI: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</w:rPr>
      </w:pPr>
      <w:r w:rsidRPr="00FB2C25">
        <w:rPr>
          <w:rFonts w:ascii="Arial" w:hAnsi="Arial" w:cs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F60CB6" w:rsidRPr="00FB2C25">
        <w:tc>
          <w:tcPr>
            <w:tcW w:w="5387" w:type="dxa"/>
          </w:tcPr>
          <w:p w:rsidR="00F60CB6" w:rsidRPr="00FB2C25" w:rsidRDefault="00F60CB6" w:rsidP="005B3BE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2C25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FB2C25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2C25">
              <w:rPr>
                <w:rFonts w:ascii="Arial" w:hAnsi="Arial" w:cs="Arial"/>
              </w:rPr>
              <w:t xml:space="preserve">dnia </w:t>
            </w:r>
            <w:r w:rsidRPr="00FB2C25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B2C25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F60CB6" w:rsidRPr="00FB2C25" w:rsidRDefault="00F60CB6" w:rsidP="005B3BE9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0CB6" w:rsidRPr="00FB2C25" w:rsidRDefault="00F60CB6" w:rsidP="009F0579">
      <w:pPr>
        <w:spacing w:after="0" w:line="360" w:lineRule="auto"/>
        <w:jc w:val="both"/>
        <w:rPr>
          <w:rFonts w:ascii="Arial" w:hAnsi="Arial" w:cs="Arial"/>
          <w:i/>
          <w:iCs/>
        </w:rPr>
      </w:pPr>
    </w:p>
    <w:sectPr w:rsidR="00F60CB6" w:rsidRPr="00FB2C25" w:rsidSect="00F82D39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CB6" w:rsidRDefault="00F60CB6" w:rsidP="0038231F">
      <w:pPr>
        <w:spacing w:after="0" w:line="240" w:lineRule="auto"/>
      </w:pPr>
      <w:r>
        <w:separator/>
      </w:r>
    </w:p>
  </w:endnote>
  <w:endnote w:type="continuationSeparator" w:id="1">
    <w:p w:rsidR="00F60CB6" w:rsidRDefault="00F60C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CB6" w:rsidRPr="00BD081E" w:rsidRDefault="00F60CB6">
    <w:pPr>
      <w:pStyle w:val="Footer"/>
      <w:jc w:val="right"/>
      <w:rPr>
        <w:rFonts w:ascii="Times New Roman" w:hAnsi="Times New Roman" w:cs="Times New Roman"/>
      </w:rPr>
    </w:pPr>
    <w:r w:rsidRPr="00BD081E">
      <w:rPr>
        <w:rFonts w:ascii="Times New Roman" w:hAnsi="Times New Roman" w:cs="Times New Roman"/>
      </w:rPr>
      <w:t xml:space="preserve">Strona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PAGE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3</w:t>
    </w:r>
    <w:r w:rsidRPr="00BD081E">
      <w:rPr>
        <w:rFonts w:ascii="Times New Roman" w:hAnsi="Times New Roman" w:cs="Times New Roman"/>
        <w:b/>
        <w:bCs/>
      </w:rPr>
      <w:fldChar w:fldCharType="end"/>
    </w:r>
    <w:r w:rsidRPr="00BD081E">
      <w:rPr>
        <w:rFonts w:ascii="Times New Roman" w:hAnsi="Times New Roman" w:cs="Times New Roman"/>
      </w:rPr>
      <w:t xml:space="preserve"> z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NUMPAGES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3</w:t>
    </w:r>
    <w:r w:rsidRPr="00BD081E">
      <w:rPr>
        <w:rFonts w:ascii="Times New Roman" w:hAnsi="Times New Roman" w:cs="Times New Roman"/>
        <w:b/>
        <w:bCs/>
      </w:rPr>
      <w:fldChar w:fldCharType="end"/>
    </w:r>
  </w:p>
  <w:p w:rsidR="00F60CB6" w:rsidRDefault="00F60C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CB6" w:rsidRDefault="00F60CB6" w:rsidP="0038231F">
      <w:pPr>
        <w:spacing w:after="0" w:line="240" w:lineRule="auto"/>
      </w:pPr>
      <w:r>
        <w:separator/>
      </w:r>
    </w:p>
  </w:footnote>
  <w:footnote w:type="continuationSeparator" w:id="1">
    <w:p w:rsidR="00F60CB6" w:rsidRDefault="00F60CB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CB6" w:rsidRPr="000E545E" w:rsidRDefault="00F60CB6" w:rsidP="000E545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24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3EEE"/>
    <w:rsid w:val="000219C9"/>
    <w:rsid w:val="000233E2"/>
    <w:rsid w:val="0005437C"/>
    <w:rsid w:val="000613EB"/>
    <w:rsid w:val="00062624"/>
    <w:rsid w:val="00063CF4"/>
    <w:rsid w:val="0006619D"/>
    <w:rsid w:val="0006781F"/>
    <w:rsid w:val="00070029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1121A"/>
    <w:rsid w:val="001448FB"/>
    <w:rsid w:val="00150B6D"/>
    <w:rsid w:val="00156FF0"/>
    <w:rsid w:val="001670F2"/>
    <w:rsid w:val="001807BF"/>
    <w:rsid w:val="00190D6E"/>
    <w:rsid w:val="00193E01"/>
    <w:rsid w:val="001957C5"/>
    <w:rsid w:val="001B1217"/>
    <w:rsid w:val="001B4D86"/>
    <w:rsid w:val="001B7223"/>
    <w:rsid w:val="001C3FDD"/>
    <w:rsid w:val="001C6945"/>
    <w:rsid w:val="001D3A19"/>
    <w:rsid w:val="001D4C90"/>
    <w:rsid w:val="001F4C82"/>
    <w:rsid w:val="002167D3"/>
    <w:rsid w:val="00235D98"/>
    <w:rsid w:val="002445C1"/>
    <w:rsid w:val="0024732C"/>
    <w:rsid w:val="0025263C"/>
    <w:rsid w:val="0025358A"/>
    <w:rsid w:val="00255142"/>
    <w:rsid w:val="00267089"/>
    <w:rsid w:val="0027560C"/>
    <w:rsid w:val="002833C8"/>
    <w:rsid w:val="00287BCD"/>
    <w:rsid w:val="002C42F8"/>
    <w:rsid w:val="002C4948"/>
    <w:rsid w:val="002E641A"/>
    <w:rsid w:val="002F2777"/>
    <w:rsid w:val="00300674"/>
    <w:rsid w:val="00304292"/>
    <w:rsid w:val="00307A36"/>
    <w:rsid w:val="00313911"/>
    <w:rsid w:val="003178CE"/>
    <w:rsid w:val="003416FE"/>
    <w:rsid w:val="0034230E"/>
    <w:rsid w:val="00342511"/>
    <w:rsid w:val="003636E7"/>
    <w:rsid w:val="003761EA"/>
    <w:rsid w:val="0038231F"/>
    <w:rsid w:val="003831EE"/>
    <w:rsid w:val="00384E4E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FC1"/>
    <w:rsid w:val="00430A31"/>
    <w:rsid w:val="00433507"/>
    <w:rsid w:val="00434CC2"/>
    <w:rsid w:val="00444717"/>
    <w:rsid w:val="004619AD"/>
    <w:rsid w:val="00466838"/>
    <w:rsid w:val="00472DE5"/>
    <w:rsid w:val="0047584C"/>
    <w:rsid w:val="004761C6"/>
    <w:rsid w:val="00484F88"/>
    <w:rsid w:val="004B00A9"/>
    <w:rsid w:val="004C43B8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270F8"/>
    <w:rsid w:val="00530C66"/>
    <w:rsid w:val="0053130C"/>
    <w:rsid w:val="005319CA"/>
    <w:rsid w:val="00553DB8"/>
    <w:rsid w:val="00557A11"/>
    <w:rsid w:val="005641F0"/>
    <w:rsid w:val="00580757"/>
    <w:rsid w:val="005A73FB"/>
    <w:rsid w:val="005B3BE9"/>
    <w:rsid w:val="005C5088"/>
    <w:rsid w:val="005E176A"/>
    <w:rsid w:val="006308EA"/>
    <w:rsid w:val="006440B0"/>
    <w:rsid w:val="0064500B"/>
    <w:rsid w:val="00652FB6"/>
    <w:rsid w:val="00661B3E"/>
    <w:rsid w:val="00670872"/>
    <w:rsid w:val="00677C66"/>
    <w:rsid w:val="00687919"/>
    <w:rsid w:val="00692634"/>
    <w:rsid w:val="00692DF3"/>
    <w:rsid w:val="006A52B6"/>
    <w:rsid w:val="006E16A6"/>
    <w:rsid w:val="006F3D32"/>
    <w:rsid w:val="007005B3"/>
    <w:rsid w:val="007118F0"/>
    <w:rsid w:val="00733D59"/>
    <w:rsid w:val="00735933"/>
    <w:rsid w:val="00746532"/>
    <w:rsid w:val="0075241D"/>
    <w:rsid w:val="007530E5"/>
    <w:rsid w:val="0076793B"/>
    <w:rsid w:val="007840F2"/>
    <w:rsid w:val="007936D6"/>
    <w:rsid w:val="0079713A"/>
    <w:rsid w:val="007E235E"/>
    <w:rsid w:val="007E25BD"/>
    <w:rsid w:val="007E2F69"/>
    <w:rsid w:val="00804F07"/>
    <w:rsid w:val="00814BBD"/>
    <w:rsid w:val="00830AB1"/>
    <w:rsid w:val="008427DB"/>
    <w:rsid w:val="00843A04"/>
    <w:rsid w:val="0084469A"/>
    <w:rsid w:val="008447DD"/>
    <w:rsid w:val="008530E5"/>
    <w:rsid w:val="008560CF"/>
    <w:rsid w:val="00860605"/>
    <w:rsid w:val="00874044"/>
    <w:rsid w:val="00875011"/>
    <w:rsid w:val="00877FE4"/>
    <w:rsid w:val="00892E48"/>
    <w:rsid w:val="008A3930"/>
    <w:rsid w:val="008A5BE7"/>
    <w:rsid w:val="008B26E2"/>
    <w:rsid w:val="008C6DF8"/>
    <w:rsid w:val="008D0487"/>
    <w:rsid w:val="008E1D42"/>
    <w:rsid w:val="008E3274"/>
    <w:rsid w:val="008E4CA0"/>
    <w:rsid w:val="008F3818"/>
    <w:rsid w:val="00907340"/>
    <w:rsid w:val="009129F3"/>
    <w:rsid w:val="00920F98"/>
    <w:rsid w:val="00927EFB"/>
    <w:rsid w:val="009301A2"/>
    <w:rsid w:val="00930A26"/>
    <w:rsid w:val="00933661"/>
    <w:rsid w:val="009375EB"/>
    <w:rsid w:val="00937A7C"/>
    <w:rsid w:val="009469C7"/>
    <w:rsid w:val="00956C26"/>
    <w:rsid w:val="009573A7"/>
    <w:rsid w:val="00975C49"/>
    <w:rsid w:val="00994AA3"/>
    <w:rsid w:val="009A397D"/>
    <w:rsid w:val="009C0C6C"/>
    <w:rsid w:val="009C6DDE"/>
    <w:rsid w:val="009D314C"/>
    <w:rsid w:val="009D3B44"/>
    <w:rsid w:val="009E4362"/>
    <w:rsid w:val="009F0579"/>
    <w:rsid w:val="00A058AD"/>
    <w:rsid w:val="00A0658E"/>
    <w:rsid w:val="00A1401D"/>
    <w:rsid w:val="00A1471A"/>
    <w:rsid w:val="00A14BCC"/>
    <w:rsid w:val="00A1685D"/>
    <w:rsid w:val="00A3431A"/>
    <w:rsid w:val="00A347DE"/>
    <w:rsid w:val="00A36E95"/>
    <w:rsid w:val="00A410CF"/>
    <w:rsid w:val="00A56074"/>
    <w:rsid w:val="00A56607"/>
    <w:rsid w:val="00A62798"/>
    <w:rsid w:val="00A642B5"/>
    <w:rsid w:val="00A776FE"/>
    <w:rsid w:val="00AA26F3"/>
    <w:rsid w:val="00AB39E6"/>
    <w:rsid w:val="00AB5E32"/>
    <w:rsid w:val="00AB71A8"/>
    <w:rsid w:val="00AE0DA5"/>
    <w:rsid w:val="00AE6FF2"/>
    <w:rsid w:val="00AF0A19"/>
    <w:rsid w:val="00AF33BF"/>
    <w:rsid w:val="00AF69CC"/>
    <w:rsid w:val="00B01B85"/>
    <w:rsid w:val="00B05628"/>
    <w:rsid w:val="00B119F4"/>
    <w:rsid w:val="00B15219"/>
    <w:rsid w:val="00B154B4"/>
    <w:rsid w:val="00B22BBE"/>
    <w:rsid w:val="00B35FDB"/>
    <w:rsid w:val="00B37134"/>
    <w:rsid w:val="00B40FC8"/>
    <w:rsid w:val="00B52AB6"/>
    <w:rsid w:val="00B57B0D"/>
    <w:rsid w:val="00B76087"/>
    <w:rsid w:val="00B80D0E"/>
    <w:rsid w:val="00B91DE2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804D6"/>
    <w:rsid w:val="00C910CE"/>
    <w:rsid w:val="00CA5F28"/>
    <w:rsid w:val="00CB23B7"/>
    <w:rsid w:val="00CC5D5C"/>
    <w:rsid w:val="00CC6896"/>
    <w:rsid w:val="00CE6400"/>
    <w:rsid w:val="00CE785A"/>
    <w:rsid w:val="00CF4A74"/>
    <w:rsid w:val="00D156A9"/>
    <w:rsid w:val="00D25F78"/>
    <w:rsid w:val="00D34D9A"/>
    <w:rsid w:val="00D409DE"/>
    <w:rsid w:val="00D42C9B"/>
    <w:rsid w:val="00D47D38"/>
    <w:rsid w:val="00D7532C"/>
    <w:rsid w:val="00D81F29"/>
    <w:rsid w:val="00DC3F44"/>
    <w:rsid w:val="00DD0CF9"/>
    <w:rsid w:val="00DD146A"/>
    <w:rsid w:val="00DD3E9D"/>
    <w:rsid w:val="00DE73EE"/>
    <w:rsid w:val="00E13FBC"/>
    <w:rsid w:val="00E14552"/>
    <w:rsid w:val="00E15D59"/>
    <w:rsid w:val="00E21B42"/>
    <w:rsid w:val="00E221F2"/>
    <w:rsid w:val="00E30517"/>
    <w:rsid w:val="00E350BF"/>
    <w:rsid w:val="00E41AB6"/>
    <w:rsid w:val="00E42CC3"/>
    <w:rsid w:val="00E55512"/>
    <w:rsid w:val="00E716BA"/>
    <w:rsid w:val="00E76989"/>
    <w:rsid w:val="00E86A2B"/>
    <w:rsid w:val="00E906F1"/>
    <w:rsid w:val="00EA74CD"/>
    <w:rsid w:val="00EB3286"/>
    <w:rsid w:val="00EE4535"/>
    <w:rsid w:val="00EE7725"/>
    <w:rsid w:val="00EF741B"/>
    <w:rsid w:val="00EF74CA"/>
    <w:rsid w:val="00F014B6"/>
    <w:rsid w:val="00F053EC"/>
    <w:rsid w:val="00F17D0B"/>
    <w:rsid w:val="00F2074D"/>
    <w:rsid w:val="00F33AC3"/>
    <w:rsid w:val="00F365F2"/>
    <w:rsid w:val="00F40DA0"/>
    <w:rsid w:val="00F537FA"/>
    <w:rsid w:val="00F54680"/>
    <w:rsid w:val="00F60CB6"/>
    <w:rsid w:val="00F82D39"/>
    <w:rsid w:val="00F872DA"/>
    <w:rsid w:val="00FB1E5C"/>
    <w:rsid w:val="00FB2C25"/>
    <w:rsid w:val="00FB7965"/>
    <w:rsid w:val="00FC0667"/>
    <w:rsid w:val="00FE01F2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0F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3593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630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482</Words>
  <Characters>2897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</cp:revision>
  <dcterms:created xsi:type="dcterms:W3CDTF">2017-12-09T19:14:00Z</dcterms:created>
  <dcterms:modified xsi:type="dcterms:W3CDTF">2018-10-12T13:09:00Z</dcterms:modified>
</cp:coreProperties>
</file>